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tblpY="1"/>
        <w:tblOverlap w:val="never"/>
        <w:tblW w:w="4847" w:type="pct"/>
        <w:tblLook w:val="04A0" w:firstRow="1" w:lastRow="0" w:firstColumn="1" w:lastColumn="0" w:noHBand="0" w:noVBand="1"/>
      </w:tblPr>
      <w:tblGrid>
        <w:gridCol w:w="2549"/>
        <w:gridCol w:w="6191"/>
      </w:tblGrid>
      <w:tr w:rsidR="000172E5" w:rsidRPr="00637200" w14:paraId="1E5B33C1" w14:textId="77777777" w:rsidTr="00EC769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9697932" w14:textId="1BA0D5B5" w:rsidR="000172E5" w:rsidRPr="00637200" w:rsidRDefault="00EC7698" w:rsidP="00EC7698">
            <w:pPr>
              <w:pStyle w:val="Nagwek1"/>
              <w:jc w:val="center"/>
            </w:pPr>
            <w:r>
              <w:t>KONKURS</w:t>
            </w:r>
          </w:p>
        </w:tc>
      </w:tr>
      <w:tr w:rsidR="00EC7698" w:rsidRPr="00846B76" w14:paraId="18882909" w14:textId="77777777" w:rsidTr="00EC7698">
        <w:trPr>
          <w:trHeight w:val="415"/>
        </w:trPr>
        <w:tc>
          <w:tcPr>
            <w:tcW w:w="5000" w:type="pct"/>
            <w:gridSpan w:val="2"/>
            <w:vAlign w:val="bottom"/>
          </w:tcPr>
          <w:p w14:paraId="4D7EE79C" w14:textId="7E29D970" w:rsidR="00EC7698" w:rsidRPr="00846B76" w:rsidRDefault="00EC7698" w:rsidP="00CC04F8">
            <w:r>
              <w:t xml:space="preserve">Rodzaj: </w:t>
            </w:r>
            <w:r w:rsidR="00FB60B6">
              <w:t>Konkurs quiz</w:t>
            </w:r>
            <w:r w:rsidR="00CE1A8F">
              <w:t xml:space="preserve"> wiedzy</w:t>
            </w:r>
          </w:p>
        </w:tc>
      </w:tr>
      <w:tr w:rsidR="000172E5" w:rsidRPr="00846B76" w14:paraId="312F3BA0" w14:textId="77777777" w:rsidTr="00EC769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75C7631" w14:textId="30CFF58B" w:rsidR="000172E5" w:rsidRPr="00846B76" w:rsidRDefault="00EC7698" w:rsidP="00EC7698">
            <w:pPr>
              <w:pStyle w:val="Nagwek1"/>
              <w:jc w:val="center"/>
            </w:pPr>
            <w:r>
              <w:t>DANE UCZESTNIKA</w:t>
            </w:r>
          </w:p>
        </w:tc>
      </w:tr>
      <w:tr w:rsidR="000172E5" w:rsidRPr="00846B76" w14:paraId="110564C3" w14:textId="77777777" w:rsidTr="00EC7698">
        <w:sdt>
          <w:sdtPr>
            <w:id w:val="-2047821762"/>
            <w:placeholder>
              <w:docPart w:val="BFF11D9218054B0E91EDCCCB6EC407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8" w:type="pct"/>
                <w:vAlign w:val="bottom"/>
              </w:tcPr>
              <w:p w14:paraId="7C0F2C7B" w14:textId="77777777" w:rsidR="000172E5" w:rsidRPr="00846B76" w:rsidRDefault="007147D7" w:rsidP="00E0010E">
                <w:pPr>
                  <w:pStyle w:val="Wcicienormalne"/>
                  <w:ind w:hanging="693"/>
                </w:pPr>
                <w:r w:rsidRPr="006145D8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42" w:type="pct"/>
            <w:vAlign w:val="bottom"/>
          </w:tcPr>
          <w:p w14:paraId="6D2A7633" w14:textId="77777777" w:rsidR="000172E5" w:rsidRPr="00846B76" w:rsidRDefault="000172E5" w:rsidP="00CC04F8"/>
        </w:tc>
      </w:tr>
      <w:tr w:rsidR="000172E5" w:rsidRPr="00846B76" w14:paraId="4494FA09" w14:textId="77777777" w:rsidTr="00EC7698">
        <w:sdt>
          <w:sdtPr>
            <w:id w:val="-1368443858"/>
            <w:placeholder>
              <w:docPart w:val="F7565B3E51D142358DD9D2AFE21674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8" w:type="pct"/>
                <w:vAlign w:val="bottom"/>
              </w:tcPr>
              <w:p w14:paraId="16F7456A" w14:textId="77777777" w:rsidR="000172E5" w:rsidRPr="00846B76" w:rsidRDefault="007147D7" w:rsidP="00E0010E">
                <w:pPr>
                  <w:pStyle w:val="Wcicienormalne"/>
                  <w:ind w:hanging="693"/>
                </w:pPr>
                <w:r w:rsidRPr="006145D8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42" w:type="pct"/>
            <w:vAlign w:val="bottom"/>
          </w:tcPr>
          <w:p w14:paraId="272EAC4E" w14:textId="77777777" w:rsidR="000172E5" w:rsidRPr="00846B76" w:rsidRDefault="000172E5" w:rsidP="00CC04F8"/>
        </w:tc>
      </w:tr>
      <w:tr w:rsidR="00EC7698" w:rsidRPr="00846B76" w14:paraId="1ABB61D3" w14:textId="77777777" w:rsidTr="00EC7698">
        <w:sdt>
          <w:sdtPr>
            <w:id w:val="-201941420"/>
            <w:placeholder>
              <w:docPart w:val="CC3C669EE7A44644B2D7711F96EB6B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8" w:type="pct"/>
                <w:vAlign w:val="bottom"/>
              </w:tcPr>
              <w:p w14:paraId="224912F9" w14:textId="77777777" w:rsidR="00EC7698" w:rsidRPr="00846B76" w:rsidRDefault="00EC7698" w:rsidP="00E0010E">
                <w:pPr>
                  <w:pStyle w:val="Wcicienormalne"/>
                  <w:ind w:hanging="720"/>
                </w:pPr>
                <w:r w:rsidRPr="006145D8">
                  <w:rPr>
                    <w:lang w:bidi="pl-PL"/>
                  </w:rPr>
                  <w:t>Telefon komórkowy</w:t>
                </w:r>
              </w:p>
            </w:tc>
          </w:sdtContent>
        </w:sdt>
        <w:tc>
          <w:tcPr>
            <w:tcW w:w="3542" w:type="pct"/>
            <w:vAlign w:val="bottom"/>
          </w:tcPr>
          <w:p w14:paraId="75D22AA8" w14:textId="602D5175" w:rsidR="00EC7698" w:rsidRPr="00846B76" w:rsidRDefault="00EC7698" w:rsidP="00CC04F8"/>
        </w:tc>
      </w:tr>
      <w:tr w:rsidR="000558D1" w:rsidRPr="00846B76" w14:paraId="7AD53379" w14:textId="77777777" w:rsidTr="00E0010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2A6248E" w14:textId="11E17030" w:rsidR="000558D1" w:rsidRPr="00846B76" w:rsidRDefault="00E0010E" w:rsidP="00E0010E">
            <w:pPr>
              <w:pStyle w:val="Nagwek1"/>
              <w:jc w:val="center"/>
            </w:pPr>
            <w:r>
              <w:t>DANE SZKOŁY</w:t>
            </w:r>
          </w:p>
        </w:tc>
      </w:tr>
      <w:tr w:rsidR="000172E5" w:rsidRPr="00846B76" w14:paraId="1D2B4976" w14:textId="77777777" w:rsidTr="00EC7698">
        <w:tc>
          <w:tcPr>
            <w:tcW w:w="1458" w:type="pct"/>
            <w:vAlign w:val="bottom"/>
          </w:tcPr>
          <w:p w14:paraId="6024ABA1" w14:textId="50FC8FA0" w:rsidR="000172E5" w:rsidRPr="00E0010E" w:rsidRDefault="00E0010E" w:rsidP="00CC04F8">
            <w:pPr>
              <w:rPr>
                <w:lang w:bidi="pl-PL"/>
              </w:rPr>
            </w:pPr>
            <w:r w:rsidRPr="00E0010E">
              <w:rPr>
                <w:lang w:bidi="pl-PL"/>
              </w:rPr>
              <w:t xml:space="preserve">Nazwa szkoły </w:t>
            </w:r>
          </w:p>
        </w:tc>
        <w:tc>
          <w:tcPr>
            <w:tcW w:w="3542" w:type="pct"/>
            <w:vAlign w:val="bottom"/>
          </w:tcPr>
          <w:p w14:paraId="79D9374C" w14:textId="77777777" w:rsidR="000172E5" w:rsidRPr="00902E72" w:rsidRDefault="000172E5" w:rsidP="00CC04F8">
            <w:pPr>
              <w:rPr>
                <w:rFonts w:cstheme="minorHAnsi"/>
                <w:b/>
              </w:rPr>
            </w:pPr>
          </w:p>
        </w:tc>
      </w:tr>
      <w:tr w:rsidR="000172E5" w:rsidRPr="00846B76" w14:paraId="60201FA7" w14:textId="77777777" w:rsidTr="00EC7698">
        <w:tc>
          <w:tcPr>
            <w:tcW w:w="1458" w:type="pct"/>
            <w:vAlign w:val="bottom"/>
          </w:tcPr>
          <w:p w14:paraId="20ADE83F" w14:textId="783FD61F" w:rsidR="000172E5" w:rsidRPr="00846B76" w:rsidRDefault="00E0010E" w:rsidP="00CC04F8">
            <w:r>
              <w:t xml:space="preserve">Adres szkoły </w:t>
            </w:r>
          </w:p>
        </w:tc>
        <w:tc>
          <w:tcPr>
            <w:tcW w:w="3542" w:type="pct"/>
            <w:vAlign w:val="bottom"/>
          </w:tcPr>
          <w:p w14:paraId="4AB36B17" w14:textId="77777777" w:rsidR="000172E5" w:rsidRPr="00846B76" w:rsidRDefault="000172E5" w:rsidP="00CC04F8"/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</w:tblGrid>
      <w:tr w:rsidR="000138F8" w14:paraId="4DCF4334" w14:textId="77777777" w:rsidTr="000138F8">
        <w:tc>
          <w:tcPr>
            <w:tcW w:w="562" w:type="dxa"/>
          </w:tcPr>
          <w:p w14:paraId="17FEEAA6" w14:textId="77777777" w:rsidR="000138F8" w:rsidRPr="000138F8" w:rsidRDefault="000138F8" w:rsidP="000138F8">
            <w:pPr>
              <w:jc w:val="both"/>
              <w:rPr>
                <w:rFonts w:ascii="Arial Narrow" w:hAnsi="Arial Narrow"/>
                <w:b/>
                <w:bCs/>
                <w:sz w:val="4"/>
                <w:szCs w:val="4"/>
              </w:rPr>
            </w:pPr>
          </w:p>
          <w:p w14:paraId="041CA759" w14:textId="54714207" w:rsidR="000138F8" w:rsidRPr="000138F8" w:rsidRDefault="000138F8" w:rsidP="000138F8">
            <w:pPr>
              <w:jc w:val="both"/>
              <w:rPr>
                <w:b/>
                <w:bCs/>
                <w:sz w:val="24"/>
                <w:szCs w:val="24"/>
              </w:rPr>
            </w:pPr>
            <w:r w:rsidRPr="000138F8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38F8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03000A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03000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0138F8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222" w:type="dxa"/>
          </w:tcPr>
          <w:p w14:paraId="5A4CC285" w14:textId="0755FBC0" w:rsidR="000138F8" w:rsidRPr="000138F8" w:rsidRDefault="000138F8" w:rsidP="000138F8">
            <w:pPr>
              <w:jc w:val="both"/>
              <w:rPr>
                <w:rFonts w:ascii="Arial" w:hAnsi="Arial" w:cs="Arial"/>
                <w:b/>
                <w:bCs/>
              </w:rPr>
            </w:pPr>
            <w:r w:rsidRPr="00E0010E">
              <w:rPr>
                <w:sz w:val="16"/>
                <w:szCs w:val="16"/>
              </w:rPr>
              <w:t xml:space="preserve">Wyrażam zgodę na przetwarzanie podanych danych osobowych w karcie zgłoszenia przez Komendę </w:t>
            </w:r>
            <w:r>
              <w:rPr>
                <w:sz w:val="16"/>
                <w:szCs w:val="16"/>
              </w:rPr>
              <w:t>Powiatową</w:t>
            </w:r>
            <w:r w:rsidRPr="00E0010E">
              <w:rPr>
                <w:sz w:val="16"/>
                <w:szCs w:val="16"/>
              </w:rPr>
              <w:t xml:space="preserve"> Państwowej Straży Pożarnej</w:t>
            </w:r>
            <w:r>
              <w:rPr>
                <w:sz w:val="16"/>
                <w:szCs w:val="16"/>
              </w:rPr>
              <w:t xml:space="preserve"> w Gnieźnie</w:t>
            </w:r>
            <w:r w:rsidRPr="00E0010E">
              <w:rPr>
                <w:sz w:val="16"/>
                <w:szCs w:val="16"/>
              </w:rPr>
              <w:t xml:space="preserve">, z siedzibą przy ul. </w:t>
            </w:r>
            <w:r>
              <w:rPr>
                <w:sz w:val="16"/>
                <w:szCs w:val="16"/>
              </w:rPr>
              <w:t>B. Chrobrego 22, 62-200 Gniezno</w:t>
            </w:r>
            <w:r w:rsidRPr="00E0010E">
              <w:rPr>
                <w:sz w:val="16"/>
                <w:szCs w:val="16"/>
              </w:rPr>
              <w:t xml:space="preserve"> dla potrzeb zgłoszenia </w:t>
            </w:r>
            <w:r>
              <w:rPr>
                <w:sz w:val="16"/>
                <w:szCs w:val="16"/>
              </w:rPr>
              <w:t>Uczestników</w:t>
            </w:r>
            <w:r w:rsidRPr="00E0010E">
              <w:rPr>
                <w:sz w:val="16"/>
                <w:szCs w:val="16"/>
              </w:rPr>
              <w:t xml:space="preserve"> w</w:t>
            </w:r>
            <w:r w:rsidR="00C571AE"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 xml:space="preserve">konkursie </w:t>
            </w:r>
            <w:r>
              <w:rPr>
                <w:sz w:val="16"/>
                <w:szCs w:val="16"/>
              </w:rPr>
              <w:t>„</w:t>
            </w:r>
            <w:r w:rsidRPr="00E0010E">
              <w:rPr>
                <w:sz w:val="16"/>
                <w:szCs w:val="16"/>
              </w:rPr>
              <w:t>Czujka na straży bezpieczeństwa mieszkańców powiatu gnieźnieńskiego</w:t>
            </w:r>
            <w:r>
              <w:rPr>
                <w:sz w:val="16"/>
                <w:szCs w:val="16"/>
              </w:rPr>
              <w:t>”</w:t>
            </w:r>
            <w:r w:rsidRPr="00E0010E">
              <w:rPr>
                <w:sz w:val="16"/>
                <w:szCs w:val="16"/>
              </w:rPr>
              <w:t>. Podstawa prawna - art. 6 ust. 1 lit. a</w:t>
            </w:r>
            <w:r w:rsidR="00C571AE"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Rozporządzenia Parlamentu Europejskiego i</w:t>
            </w:r>
            <w:r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Rady (UE) 2016/679 z dnia 27 kwietnia 2016 roku w sprawie ochrony osób fizycznych w związku z przetwarzaniem danych osobowych i</w:t>
            </w:r>
            <w:r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sprawie swobodnego przepływu takich danych oraz uchylenia dyrektywy 95/46/WE (RODO). Przyjmuję do wiadomości, że wyrażona przeze mnie zgoda może być wycofana w każdej chwili.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100A624D" w14:textId="77777777" w:rsidR="000138F8" w:rsidRDefault="000138F8" w:rsidP="000138F8">
      <w:pPr>
        <w:jc w:val="both"/>
        <w:rPr>
          <w:sz w:val="16"/>
          <w:szCs w:val="16"/>
        </w:rPr>
      </w:pPr>
    </w:p>
    <w:p w14:paraId="592F7A6B" w14:textId="77777777" w:rsidR="000138F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 xml:space="preserve">Uwaga </w:t>
      </w:r>
    </w:p>
    <w:p w14:paraId="5A0BFEF3" w14:textId="77777777" w:rsidR="000138F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 xml:space="preserve">1. Kartę zgłoszenia należy wypełnić w wersji elektronicznej, następnie należy wydrukować ją i dołączyć do pracy konkursowej. </w:t>
      </w:r>
    </w:p>
    <w:p w14:paraId="5C30505F" w14:textId="77777777" w:rsidR="000138F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 xml:space="preserve">2. Praca konkursowa bez dołączonej i poprawnie wypełnionej karty zgłoszenia nie będzie dopuszczona do konkursu. </w:t>
      </w:r>
    </w:p>
    <w:p w14:paraId="3FFA37AF" w14:textId="2D77413C" w:rsidR="00EC769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>3. Brak zgody na przetwarzanie danych osobowych skutkować będzie niedopuszczeniem pracy do konkursu</w:t>
      </w:r>
      <w:r>
        <w:rPr>
          <w:sz w:val="16"/>
          <w:szCs w:val="16"/>
        </w:rPr>
        <w:t xml:space="preserve">. </w:t>
      </w:r>
    </w:p>
    <w:p w14:paraId="11777A15" w14:textId="3742865D" w:rsidR="00996D08" w:rsidRPr="000138F8" w:rsidRDefault="00996D08" w:rsidP="000138F8">
      <w:pPr>
        <w:spacing w:before="0" w:after="0" w:line="240" w:lineRule="auto"/>
        <w:rPr>
          <w:sz w:val="16"/>
          <w:szCs w:val="16"/>
        </w:rPr>
      </w:pPr>
      <w:r>
        <w:rPr>
          <w:sz w:val="16"/>
          <w:szCs w:val="16"/>
        </w:rPr>
        <w:t>4. W przypadku w wypełniania karty zgłoszenia przez osobę dorosł</w:t>
      </w:r>
      <w:r w:rsidR="0003000A">
        <w:rPr>
          <w:sz w:val="16"/>
          <w:szCs w:val="16"/>
        </w:rPr>
        <w:t>ą</w:t>
      </w:r>
      <w:r>
        <w:rPr>
          <w:sz w:val="16"/>
          <w:szCs w:val="16"/>
        </w:rPr>
        <w:t xml:space="preserve"> nie wypełnia się pozycji „Dane szkoły”. </w:t>
      </w:r>
    </w:p>
    <w:p w14:paraId="434AD487" w14:textId="77777777" w:rsidR="00EC7698" w:rsidRDefault="00EC7698" w:rsidP="00637200"/>
    <w:p w14:paraId="0C62F7FA" w14:textId="77777777" w:rsidR="002A6B58" w:rsidRDefault="002A6B58" w:rsidP="00637200"/>
    <w:p w14:paraId="7FB97C01" w14:textId="77777777" w:rsidR="002A6B58" w:rsidRDefault="002A6B58" w:rsidP="00637200"/>
    <w:p w14:paraId="1FEF7419" w14:textId="77777777" w:rsidR="002A6B58" w:rsidRDefault="002A6B58" w:rsidP="00637200"/>
    <w:p w14:paraId="4A098DF9" w14:textId="77777777" w:rsidR="002A6B58" w:rsidRDefault="002A6B58" w:rsidP="00637200"/>
    <w:p w14:paraId="3C1D8E2B" w14:textId="77777777" w:rsidR="002A6B58" w:rsidRPr="004853B1" w:rsidRDefault="002A6B58" w:rsidP="002A6B5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KLAUZULA INFORMACYJNA</w:t>
      </w:r>
    </w:p>
    <w:p w14:paraId="54E3DAF1" w14:textId="77777777" w:rsidR="002A6B58" w:rsidRPr="004853B1" w:rsidRDefault="002A6B58" w:rsidP="002A6B58">
      <w:pPr>
        <w:spacing w:before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dla uczestników konkursu edukacyjnego z zakresu bezpieczeństwa pożarowego dla mieszkańców powiatu gnieźnieńskiego</w:t>
      </w:r>
    </w:p>
    <w:p w14:paraId="445328CA" w14:textId="77777777" w:rsidR="002A6B58" w:rsidRPr="004853B1" w:rsidRDefault="002A6B58" w:rsidP="002A6B58">
      <w:pPr>
        <w:spacing w:before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„</w:t>
      </w:r>
      <w:r w:rsidRPr="004853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Czujka na straży bezpieczeństwa mieszkańców powiatu gnieźnieńskiego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”</w:t>
      </w:r>
    </w:p>
    <w:p w14:paraId="4550B409" w14:textId="77777777" w:rsidR="002A6B58" w:rsidRPr="004853B1" w:rsidRDefault="002A6B58" w:rsidP="002A6B58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Zgodnie z art. 13 ust. 1 i 2 ogólnego Rozporządzenia Parlamentu Europejskiego i Rady (UE) 2016/679 z dnia 27 kwietnia 2016 r. w sprawie ochrony osób fizycznych w związku z przetwarzaniem danych osobowych i w sprawie swobodnego przepływu takich danych oraz uchylenia dyrektywy 95/46/WE (RODO), informuję, że:</w:t>
      </w:r>
    </w:p>
    <w:p w14:paraId="44179144" w14:textId="77777777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Administratorem przetwarzającym Pani/Pana dane osobowe jest </w:t>
      </w:r>
      <w:r w:rsidRPr="004853B1">
        <w:rPr>
          <w:rFonts w:ascii="Arial" w:hAnsi="Arial" w:cs="Arial"/>
          <w:color w:val="000000"/>
          <w:sz w:val="24"/>
          <w:szCs w:val="24"/>
        </w:rPr>
        <w:t xml:space="preserve">Komendant </w:t>
      </w:r>
      <w:r w:rsidRPr="004853B1">
        <w:rPr>
          <w:rFonts w:ascii="Arial" w:hAnsi="Arial" w:cs="Arial"/>
          <w:color w:val="000000" w:themeColor="text1"/>
          <w:sz w:val="24"/>
          <w:szCs w:val="24"/>
        </w:rPr>
        <w:t xml:space="preserve">Powiatowy Państwowej Straży Pożarnej w Gnieźnie (62-200 Gniezno ul. </w:t>
      </w:r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B. </w:t>
      </w:r>
      <w:proofErr w:type="spellStart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Chrobrego</w:t>
      </w:r>
      <w:proofErr w:type="spellEnd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22, tel.: 47 771 72 00, fax. 47 771 72 38, e-mail: </w:t>
      </w:r>
      <w:hyperlink r:id="rId11" w:history="1">
        <w:r w:rsidRPr="004853B1">
          <w:rPr>
            <w:rStyle w:val="Hipercze"/>
            <w:rFonts w:ascii="Arial" w:hAnsi="Arial" w:cs="Arial"/>
            <w:sz w:val="24"/>
            <w:szCs w:val="24"/>
            <w:lang w:val="en-US"/>
          </w:rPr>
          <w:t>kppspgniezno@psp.wlkp.pl</w:t>
        </w:r>
      </w:hyperlink>
      <w:r w:rsidRPr="004853B1">
        <w:rPr>
          <w:rStyle w:val="Hipercze"/>
          <w:rFonts w:ascii="Arial" w:hAnsi="Arial" w:cs="Arial"/>
          <w:sz w:val="24"/>
          <w:szCs w:val="24"/>
          <w:lang w:val="en-US"/>
        </w:rPr>
        <w:t>)</w:t>
      </w:r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14:paraId="572CA8EE" w14:textId="77777777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W Komendzie Powiatowej PSP w Gnieźnie wyznaczony został Inspektor Ochrony Danych: (</w:t>
      </w:r>
      <w:r w:rsidRPr="004853B1">
        <w:rPr>
          <w:rFonts w:ascii="Arial" w:hAnsi="Arial" w:cs="Arial"/>
          <w:color w:val="000000" w:themeColor="text1"/>
          <w:sz w:val="24"/>
          <w:szCs w:val="24"/>
        </w:rPr>
        <w:t xml:space="preserve">62-200 Gniezno ul. </w:t>
      </w:r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B. </w:t>
      </w:r>
      <w:proofErr w:type="spellStart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Chrobrego</w:t>
      </w:r>
      <w:proofErr w:type="spellEnd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22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tel</w:t>
      </w:r>
      <w:proofErr w:type="spellEnd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.: 47 77 16 189, </w:t>
      </w:r>
      <w:proofErr w:type="spellStart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kontakt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 elektroniczny: </w:t>
      </w:r>
      <w:hyperlink r:id="rId12" w:history="1">
        <w:r w:rsidRPr="004853B1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http://www.psp.wlkp.pl/iod/</w:t>
        </w:r>
      </w:hyperlink>
      <w:r w:rsidRPr="004853B1">
        <w:rPr>
          <w:rFonts w:ascii="Arial" w:eastAsia="Times New Roman" w:hAnsi="Arial" w:cs="Arial"/>
          <w:sz w:val="24"/>
          <w:szCs w:val="24"/>
          <w:lang w:eastAsia="pl-PL"/>
        </w:rPr>
        <w:t>).</w:t>
      </w:r>
    </w:p>
    <w:p w14:paraId="67599A62" w14:textId="58E3A0F5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Pani/Pana dane osobowe przetwarzane będą w związku z udziałem w</w:t>
      </w:r>
      <w:r w:rsidR="00CE1A8F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konkursie „Czujka na straży bezpieczeństwa mieszkańców powiatu</w:t>
      </w:r>
      <w:r w:rsidR="00CE1A8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gnieźnieńskiego”</w:t>
      </w:r>
      <w:r w:rsidR="00CE1A8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Konkurs o charakterze prewencyjno-edukacyjnym ma na celu popularyzacje wiedzy na temat zagrożeń związanych z tlenkiem węgla. </w:t>
      </w:r>
    </w:p>
    <w:p w14:paraId="73849F54" w14:textId="19F37A2E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Podstawą prawną przetwarzania Pani/Pana danych jest art. 6 ust. 1 lit. C</w:t>
      </w:r>
      <w:r w:rsidR="0061218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1218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lit. E RODO w związku z art. 1 pkt 1 ustawy z 24 sierpnia 1991 r. o</w:t>
      </w:r>
      <w:r w:rsidR="00CE1A8F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ochronie przeciwpożarowej (Dz. U. z 2021 r. poz. 869, z 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poźń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. zm.), tzn. przetwarzanie jest niezbędne do wykonywania zadania realizowanego w interesie publicznym lub w ramach sprawowania władzy publicznej powierzonej administratorowi, przetwarzanie jest niezbędne do wypełnienia obowiązku prawnego, który ciąży na administratorze takiego jak np. obowiązek archiwizacyjny, obowiązek wynikający z art. 33 w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zw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 . z art. 28 ustawy z dnia 15 kwietnia 2011 r. o systemie informacji oświatowej (Dz. U. z 2019 r. poz. 1942, z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późn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>. zm.).</w:t>
      </w:r>
    </w:p>
    <w:p w14:paraId="41E151C7" w14:textId="77777777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Odbiorcami Pana/Pani danych osobowych będą te podmioty, którym administrator ma obowiązek przekazywania danych na gruncie obowiązujących przepisów prawa, w tym instytucje państwowe, którym administrator jest zobowiązany przekazać dane na podstawie obowiązujących przepisów prawa, a także podmioty świadczące na rzecz administratora usługi dostarczające pocztę.  </w:t>
      </w:r>
    </w:p>
    <w:p w14:paraId="7C0B074C" w14:textId="77777777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Pani/Pana dane osobowe nie będą przekazywane do państwa trzeciego lub organizacji międzynarodowej.</w:t>
      </w:r>
    </w:p>
    <w:p w14:paraId="4E23DDCD" w14:textId="6E75CA88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Pani/Pana dane osobowe będą przetwarzane przez okres trwania Konkursu</w:t>
      </w:r>
      <w:r w:rsidR="00F32E70">
        <w:rPr>
          <w:rFonts w:ascii="Arial" w:eastAsia="Times New Roman" w:hAnsi="Arial" w:cs="Arial"/>
          <w:sz w:val="24"/>
          <w:szCs w:val="24"/>
          <w:lang w:eastAsia="pl-PL"/>
        </w:rPr>
        <w:t xml:space="preserve"> aż do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ogłoszenia wyników</w:t>
      </w:r>
      <w:r w:rsidR="00F32E70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a po zakończeniu </w:t>
      </w:r>
      <w:r w:rsidR="00F32E70">
        <w:rPr>
          <w:rFonts w:ascii="Arial" w:eastAsia="Times New Roman" w:hAnsi="Arial" w:cs="Arial"/>
          <w:sz w:val="24"/>
          <w:szCs w:val="24"/>
          <w:lang w:eastAsia="pl-PL"/>
        </w:rPr>
        <w:t xml:space="preserve">Konkursu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przez czas zgodny z realizacją obowiązku archiwizacji dokumentów. </w:t>
      </w:r>
    </w:p>
    <w:p w14:paraId="5100F097" w14:textId="77777777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Przysługuje Pani/Panu prawo do żądania od administratora dostępu do treści swoich danych, ich sprostowania, usunięcia, przeniesienia lub ograniczenia przetwarzania, wniesienia sprzeciwu wobec przetwarzania.</w:t>
      </w:r>
    </w:p>
    <w:p w14:paraId="2C1AB902" w14:textId="77777777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Posiada Pani/Pan prawo do cofnięcia zgody na przetwarzanie danych w dowolnym momencie, bez wpływu na zgodność z prawem przetwarzania, którego dokonano na podstawie zgody wyrażonej przed jej cofnięciem;</w:t>
      </w:r>
    </w:p>
    <w:p w14:paraId="183847A3" w14:textId="669195CC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Posiada Pani/Pan prawo wniesienia skargi do organu nadzorczego, którym jest Urząd Ochrony Danych Osobowych (00-193 Warszawa, ul.</w:t>
      </w:r>
      <w:r w:rsidR="0003000A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Stawki 2, tel. 22 531 30 00, fax. 22 531 03 01, e-mail: </w:t>
      </w:r>
      <w:hyperlink r:id="rId13" w:history="1">
        <w:r w:rsidRPr="004853B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kancelaria@giodo.gov.pl</w:t>
        </w:r>
      </w:hyperlink>
      <w:r w:rsidRPr="004853B1">
        <w:rPr>
          <w:rFonts w:ascii="Arial" w:eastAsia="Times New Roman" w:hAnsi="Arial" w:cs="Arial"/>
          <w:sz w:val="24"/>
          <w:szCs w:val="24"/>
          <w:lang w:eastAsia="pl-PL"/>
        </w:rPr>
        <w:t>) jeżeli uznają Państwo, że przetwarzanie narusza przepisy RODO.</w:t>
      </w:r>
    </w:p>
    <w:p w14:paraId="4220FDC0" w14:textId="00750B52" w:rsidR="002A6B58" w:rsidRPr="004853B1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Podanie przez Państwa danych osobowych nie jest wymogiem ustawowym, i jest dobrowolne. Konsekwencją nie podania danych osobowych będzie brak możliwości realizacji celu określonego w punkcie 3, brak podania informacji będzie się wiązał z niemożliwością udziału w</w:t>
      </w:r>
      <w:r w:rsidR="0061218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Konkursie. </w:t>
      </w:r>
    </w:p>
    <w:p w14:paraId="06B377CF" w14:textId="77777777" w:rsidR="002A6B58" w:rsidRDefault="002A6B58" w:rsidP="002A6B5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Przetwarzanie podanych przez Panią/Pana danych osobowych nie będzie podlegało zautomatyzowanemu podejmowaniu decyzji, w tym profilowaniu, o którym mowa w art. 22 ust. 1 i 4 RO</w:t>
      </w:r>
      <w:r>
        <w:rPr>
          <w:rFonts w:ascii="Arial" w:eastAsia="Times New Roman" w:hAnsi="Arial" w:cs="Arial"/>
          <w:sz w:val="24"/>
          <w:szCs w:val="24"/>
          <w:lang w:eastAsia="pl-PL"/>
        </w:rPr>
        <w:t>DO</w:t>
      </w:r>
      <w:r w:rsidRPr="004853B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E07F77F" w14:textId="77777777" w:rsidR="002A6B58" w:rsidRDefault="002A6B58" w:rsidP="002A6B58">
      <w:pPr>
        <w:pStyle w:val="Akapitzlist"/>
        <w:spacing w:before="100" w:beforeAutospacing="1" w:after="100" w:afterAutospacing="1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AE9EEE" w14:textId="77777777" w:rsidR="002A6B58" w:rsidRDefault="002A6B58" w:rsidP="002A6B58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Niniejszym akceptuję postanowienia zawarte w Regulaminie konkursu edukacyjnego z zakresu bezpieczeństwa pożarowego dla mieszkańców powiatu gnieźnieńskiego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„Czujka na straży bezpieczeństwa mieszkańców powiatu gnieźnieńskiego”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0013B122" w14:textId="77777777" w:rsidR="002A6B58" w:rsidRDefault="002A6B58" w:rsidP="002A6B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E7F2053" w14:textId="77777777" w:rsidR="002A6B58" w:rsidRDefault="002A6B58" w:rsidP="002A6B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07D8C1" w14:textId="75247ABE" w:rsidR="002A6B58" w:rsidRDefault="002A6B58" w:rsidP="002A6B58">
      <w:pPr>
        <w:pStyle w:val="Akapitzlist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  <w:t>……………………………</w:t>
      </w:r>
    </w:p>
    <w:p w14:paraId="5017CCED" w14:textId="34F58370" w:rsidR="002A6B58" w:rsidRPr="002A6B58" w:rsidRDefault="002A6B58" w:rsidP="002A6B58">
      <w:pPr>
        <w:pStyle w:val="Akapitzlist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t xml:space="preserve">                                                                                                 podpis Uczestnika</w:t>
      </w:r>
    </w:p>
    <w:sectPr w:rsidR="002A6B58" w:rsidRPr="002A6B58" w:rsidSect="0086797B">
      <w:headerReference w:type="default" r:id="rId14"/>
      <w:footerReference w:type="defaul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365A2" w14:textId="77777777" w:rsidR="00690997" w:rsidRDefault="00690997" w:rsidP="000172E5">
      <w:pPr>
        <w:spacing w:after="0" w:line="240" w:lineRule="auto"/>
      </w:pPr>
      <w:r>
        <w:separator/>
      </w:r>
    </w:p>
  </w:endnote>
  <w:endnote w:type="continuationSeparator" w:id="0">
    <w:p w14:paraId="58E50F1E" w14:textId="77777777" w:rsidR="00690997" w:rsidRDefault="006909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56EFA6-F9B1-4558-AD19-6B889576360A}"/>
    <w:embedBold r:id="rId2" w:fontKey="{E7198E56-6007-4CCE-8FF1-65A60B4C90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4B03643-75FB-40D4-A5AE-7CE382DB1573}"/>
    <w:embedBold r:id="rId4" w:fontKey="{2B827EBE-55B0-48DF-998C-62F8E6E248A1}"/>
    <w:embedItalic r:id="rId5" w:fontKey="{C4063B0B-D05A-4DBC-BB98-5E2579C40CD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D03FB9B-7085-4F7A-A88B-C26BF9F02B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23AAA26-89A7-4D71-BF18-A18705EEE7B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8" w:fontKey="{4D74E8B7-DAE1-4155-A2E6-9158F13F5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48007E93" w14:textId="77777777" w:rsidTr="00637200">
      <w:tc>
        <w:tcPr>
          <w:tcW w:w="4675" w:type="dxa"/>
          <w:vAlign w:val="center"/>
        </w:tcPr>
        <w:p w14:paraId="50194DF1" w14:textId="164567B5" w:rsidR="00311D4F" w:rsidRPr="00311D4F" w:rsidRDefault="00311D4F" w:rsidP="00E0010E">
          <w:pPr>
            <w:ind w:left="38"/>
            <w:jc w:val="center"/>
          </w:pPr>
        </w:p>
      </w:tc>
      <w:tc>
        <w:tcPr>
          <w:tcW w:w="4675" w:type="dxa"/>
          <w:vAlign w:val="center"/>
        </w:tcPr>
        <w:p w14:paraId="75D00298" w14:textId="6E5DDEEC" w:rsidR="00311D4F" w:rsidRPr="00311D4F" w:rsidRDefault="00311D4F" w:rsidP="00637200">
          <w:pPr>
            <w:pStyle w:val="Stopka"/>
            <w:jc w:val="right"/>
          </w:pPr>
        </w:p>
      </w:tc>
    </w:tr>
  </w:tbl>
  <w:p w14:paraId="5604A2E5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54DE3" w14:textId="77777777" w:rsidR="00690997" w:rsidRDefault="00690997" w:rsidP="000172E5">
      <w:pPr>
        <w:spacing w:after="0" w:line="240" w:lineRule="auto"/>
      </w:pPr>
      <w:r>
        <w:separator/>
      </w:r>
    </w:p>
  </w:footnote>
  <w:footnote w:type="continuationSeparator" w:id="0">
    <w:p w14:paraId="2F0A5557" w14:textId="77777777" w:rsidR="00690997" w:rsidRDefault="006909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77" w:type="dxa"/>
      <w:tblInd w:w="-415" w:type="dxa"/>
      <w:tblLook w:val="04A0" w:firstRow="1" w:lastRow="0" w:firstColumn="1" w:lastColumn="0" w:noHBand="0" w:noVBand="1"/>
    </w:tblPr>
    <w:tblGrid>
      <w:gridCol w:w="441"/>
      <w:gridCol w:w="1249"/>
      <w:gridCol w:w="5677"/>
      <w:gridCol w:w="322"/>
      <w:gridCol w:w="2188"/>
    </w:tblGrid>
    <w:tr w:rsidR="00C9637A" w:rsidRPr="00637200" w14:paraId="5015A8D5" w14:textId="3E347FB6" w:rsidTr="00C9637A">
      <w:trPr>
        <w:trHeight w:val="641"/>
      </w:trPr>
      <w:tc>
        <w:tcPr>
          <w:tcW w:w="441" w:type="dxa"/>
          <w:vAlign w:val="center"/>
        </w:tcPr>
        <w:p w14:paraId="1B17BDFD" w14:textId="6599C5C0" w:rsidR="00C9637A" w:rsidRPr="00637200" w:rsidRDefault="00C9637A" w:rsidP="00637200">
          <w:pPr>
            <w:pStyle w:val="Nagwek"/>
          </w:pPr>
        </w:p>
      </w:tc>
      <w:tc>
        <w:tcPr>
          <w:tcW w:w="1249" w:type="dxa"/>
        </w:tcPr>
        <w:p w14:paraId="02A5DD31" w14:textId="212159C5" w:rsidR="00C9637A" w:rsidRDefault="00C9637A" w:rsidP="00C9637A">
          <w:pPr>
            <w:tabs>
              <w:tab w:val="center" w:pos="468"/>
            </w:tabs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1" locked="0" layoutInCell="1" allowOverlap="1" wp14:anchorId="51DF723B" wp14:editId="3104F913">
                <wp:simplePos x="0" y="0"/>
                <wp:positionH relativeFrom="margin">
                  <wp:posOffset>-119032</wp:posOffset>
                </wp:positionH>
                <wp:positionV relativeFrom="paragraph">
                  <wp:posOffset>357312</wp:posOffset>
                </wp:positionV>
                <wp:extent cx="877222" cy="1123066"/>
                <wp:effectExtent l="0" t="0" r="0" b="1270"/>
                <wp:wrapNone/>
                <wp:docPr id="966104469" name="Obraz 966104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021" cy="11266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8AF042" w14:textId="172FD594" w:rsidR="00C9637A" w:rsidRDefault="00C9637A" w:rsidP="00C9637A">
          <w:pPr>
            <w:tabs>
              <w:tab w:val="center" w:pos="468"/>
            </w:tabs>
          </w:pPr>
          <w:r>
            <w:tab/>
          </w:r>
        </w:p>
      </w:tc>
      <w:sdt>
        <w:sdtPr>
          <w:rPr>
            <w:rFonts w:asciiTheme="majorHAnsi" w:eastAsia="Calibri" w:hAnsiTheme="majorHAnsi" w:cs="Times New Roman"/>
            <w:b/>
            <w:color w:val="731F1C" w:themeColor="accent5"/>
            <w:sz w:val="44"/>
            <w:szCs w:val="24"/>
          </w:rPr>
          <w:id w:val="1035071668"/>
          <w:placeholder>
            <w:docPart w:val="A95BCC6B047F4E0E8AE2155D5624860F"/>
          </w:placeholder>
          <w:temporary/>
          <w:showingPlcHdr/>
          <w15:appearance w15:val="hidden"/>
        </w:sdtPr>
        <w:sdtEndPr/>
        <w:sdtContent>
          <w:tc>
            <w:tcPr>
              <w:tcW w:w="5677" w:type="dxa"/>
              <w:vAlign w:val="center"/>
            </w:tcPr>
            <w:p w14:paraId="64410B31" w14:textId="0D3882F8" w:rsidR="00C9637A" w:rsidRPr="00151133" w:rsidRDefault="00CC04F8" w:rsidP="00C9637A">
              <w:pPr>
                <w:ind w:left="38"/>
                <w:jc w:val="center"/>
                <w:rPr>
                  <w:rFonts w:ascii="Arial" w:hAnsi="Arial" w:cs="Arial"/>
                  <w:b/>
                  <w:bCs/>
                  <w:sz w:val="22"/>
                  <w:szCs w:val="22"/>
                </w:rPr>
              </w:pPr>
              <w:r>
                <w:t xml:space="preserve">  </w:t>
              </w:r>
              <w:r w:rsidR="00C9637A" w:rsidRPr="00151133">
                <w:rPr>
                  <w:rFonts w:ascii="Arial" w:hAnsi="Arial" w:cs="Arial"/>
                  <w:b/>
                  <w:bCs/>
                  <w:sz w:val="22"/>
                  <w:szCs w:val="22"/>
                </w:rPr>
                <w:t>Karta zgłoszenia na konkurs</w:t>
              </w:r>
            </w:p>
            <w:p w14:paraId="2E574D7D" w14:textId="6C2D9220" w:rsidR="00C9637A" w:rsidRPr="00151133" w:rsidRDefault="00C9637A" w:rsidP="00C9637A">
              <w:pPr>
                <w:ind w:left="321" w:firstLine="142"/>
                <w:jc w:val="center"/>
                <w:rPr>
                  <w:rFonts w:ascii="Arial" w:hAnsi="Arial" w:cs="Arial"/>
                  <w:b/>
                  <w:bCs/>
                  <w:sz w:val="22"/>
                  <w:szCs w:val="22"/>
                </w:rPr>
              </w:pPr>
              <w:r w:rsidRPr="00151133"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 xml:space="preserve">Czujka na straży bezpieczeństwa </w:t>
              </w:r>
              <w:r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 xml:space="preserve">  </w:t>
              </w:r>
              <w:r w:rsidR="00CC04F8"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 xml:space="preserve">         </w:t>
              </w:r>
              <w:r w:rsidRPr="00151133"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>mieszkańców powiatu gnieźnieńskiego</w:t>
              </w:r>
            </w:p>
            <w:p w14:paraId="78E04DCD" w14:textId="66448375" w:rsidR="00C9637A" w:rsidRPr="00637200" w:rsidRDefault="00C9637A" w:rsidP="00EC7698">
              <w:pPr>
                <w:pStyle w:val="Nagwek"/>
              </w:pPr>
            </w:p>
          </w:tc>
        </w:sdtContent>
      </w:sdt>
      <w:tc>
        <w:tcPr>
          <w:tcW w:w="322" w:type="dxa"/>
        </w:tcPr>
        <w:p w14:paraId="7F143E15" w14:textId="77777777" w:rsidR="00C9637A" w:rsidRDefault="00C9637A" w:rsidP="00151133">
          <w:pPr>
            <w:jc w:val="center"/>
          </w:pPr>
        </w:p>
      </w:tc>
      <w:tc>
        <w:tcPr>
          <w:tcW w:w="2188" w:type="dxa"/>
        </w:tcPr>
        <w:p w14:paraId="469EB978" w14:textId="52D5FC0D" w:rsidR="00C9637A" w:rsidRDefault="00C9637A" w:rsidP="00151133">
          <w:pPr>
            <w:jc w:val="center"/>
          </w:pPr>
          <w:r>
            <w:rPr>
              <w:noProof/>
            </w:rPr>
            <w:drawing>
              <wp:inline distT="0" distB="0" distL="0" distR="0" wp14:anchorId="763366F2" wp14:editId="6D45BF11">
                <wp:extent cx="1122846" cy="1555116"/>
                <wp:effectExtent l="0" t="0" r="1270" b="6985"/>
                <wp:docPr id="282486102" name="Obraz 282486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9376" cy="1578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69FADADA" w14:textId="4EC4B35F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B10F7E"/>
    <w:multiLevelType w:val="multilevel"/>
    <w:tmpl w:val="2D380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ascii="Arial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630062">
    <w:abstractNumId w:val="12"/>
  </w:num>
  <w:num w:numId="2" w16cid:durableId="1229341411">
    <w:abstractNumId w:val="8"/>
  </w:num>
  <w:num w:numId="3" w16cid:durableId="274600181">
    <w:abstractNumId w:val="16"/>
  </w:num>
  <w:num w:numId="4" w16cid:durableId="2002419019">
    <w:abstractNumId w:val="13"/>
  </w:num>
  <w:num w:numId="5" w16cid:durableId="27875905">
    <w:abstractNumId w:val="14"/>
  </w:num>
  <w:num w:numId="6" w16cid:durableId="1103112431">
    <w:abstractNumId w:val="20"/>
  </w:num>
  <w:num w:numId="7" w16cid:durableId="1848397831">
    <w:abstractNumId w:val="7"/>
  </w:num>
  <w:num w:numId="8" w16cid:durableId="2114595837">
    <w:abstractNumId w:val="11"/>
  </w:num>
  <w:num w:numId="9" w16cid:durableId="1912961463">
    <w:abstractNumId w:val="18"/>
  </w:num>
  <w:num w:numId="10" w16cid:durableId="1610964321">
    <w:abstractNumId w:val="2"/>
  </w:num>
  <w:num w:numId="11" w16cid:durableId="589585265">
    <w:abstractNumId w:val="6"/>
  </w:num>
  <w:num w:numId="12" w16cid:durableId="543561965">
    <w:abstractNumId w:val="0"/>
  </w:num>
  <w:num w:numId="13" w16cid:durableId="953251844">
    <w:abstractNumId w:val="3"/>
  </w:num>
  <w:num w:numId="14" w16cid:durableId="715930822">
    <w:abstractNumId w:val="10"/>
  </w:num>
  <w:num w:numId="15" w16cid:durableId="1174421645">
    <w:abstractNumId w:val="9"/>
  </w:num>
  <w:num w:numId="16" w16cid:durableId="1514221468">
    <w:abstractNumId w:val="17"/>
  </w:num>
  <w:num w:numId="17" w16cid:durableId="1135877263">
    <w:abstractNumId w:val="4"/>
  </w:num>
  <w:num w:numId="18" w16cid:durableId="691491127">
    <w:abstractNumId w:val="22"/>
  </w:num>
  <w:num w:numId="19" w16cid:durableId="2133593178">
    <w:abstractNumId w:val="19"/>
  </w:num>
  <w:num w:numId="20" w16cid:durableId="970406423">
    <w:abstractNumId w:val="15"/>
  </w:num>
  <w:num w:numId="21" w16cid:durableId="1317491392">
    <w:abstractNumId w:val="21"/>
  </w:num>
  <w:num w:numId="22" w16cid:durableId="66344101">
    <w:abstractNumId w:val="5"/>
  </w:num>
  <w:num w:numId="23" w16cid:durableId="703873908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33"/>
    <w:rsid w:val="000138F8"/>
    <w:rsid w:val="000172E5"/>
    <w:rsid w:val="0003000A"/>
    <w:rsid w:val="00052382"/>
    <w:rsid w:val="000558D1"/>
    <w:rsid w:val="0006568A"/>
    <w:rsid w:val="00076F0F"/>
    <w:rsid w:val="00084253"/>
    <w:rsid w:val="000D1F49"/>
    <w:rsid w:val="00151133"/>
    <w:rsid w:val="001727CA"/>
    <w:rsid w:val="001800AB"/>
    <w:rsid w:val="002A6B58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C3519"/>
    <w:rsid w:val="004D5D62"/>
    <w:rsid w:val="00502E9C"/>
    <w:rsid w:val="005112D0"/>
    <w:rsid w:val="00561D42"/>
    <w:rsid w:val="00577E06"/>
    <w:rsid w:val="00583334"/>
    <w:rsid w:val="00586F0A"/>
    <w:rsid w:val="005A3BF7"/>
    <w:rsid w:val="005F2035"/>
    <w:rsid w:val="005F7990"/>
    <w:rsid w:val="00612187"/>
    <w:rsid w:val="006145D8"/>
    <w:rsid w:val="00637200"/>
    <w:rsid w:val="0063739C"/>
    <w:rsid w:val="00664CDA"/>
    <w:rsid w:val="00690997"/>
    <w:rsid w:val="007147D7"/>
    <w:rsid w:val="00770F25"/>
    <w:rsid w:val="007A35A8"/>
    <w:rsid w:val="007B0A85"/>
    <w:rsid w:val="007C6A52"/>
    <w:rsid w:val="0082043E"/>
    <w:rsid w:val="00846B76"/>
    <w:rsid w:val="0086797B"/>
    <w:rsid w:val="008D087F"/>
    <w:rsid w:val="008E203A"/>
    <w:rsid w:val="00902E72"/>
    <w:rsid w:val="0091229C"/>
    <w:rsid w:val="00940E73"/>
    <w:rsid w:val="00945A1C"/>
    <w:rsid w:val="009512C6"/>
    <w:rsid w:val="0098597D"/>
    <w:rsid w:val="0099495B"/>
    <w:rsid w:val="00996D08"/>
    <w:rsid w:val="009F619A"/>
    <w:rsid w:val="009F6DDE"/>
    <w:rsid w:val="00A363C0"/>
    <w:rsid w:val="00A370A8"/>
    <w:rsid w:val="00B337A2"/>
    <w:rsid w:val="00BD4753"/>
    <w:rsid w:val="00BD5CB1"/>
    <w:rsid w:val="00BE62EE"/>
    <w:rsid w:val="00C003BA"/>
    <w:rsid w:val="00C4602F"/>
    <w:rsid w:val="00C46878"/>
    <w:rsid w:val="00C571AE"/>
    <w:rsid w:val="00C6231D"/>
    <w:rsid w:val="00C9637A"/>
    <w:rsid w:val="00CB4A51"/>
    <w:rsid w:val="00CC04F8"/>
    <w:rsid w:val="00CD4532"/>
    <w:rsid w:val="00CD47B0"/>
    <w:rsid w:val="00CE1A8F"/>
    <w:rsid w:val="00CE6104"/>
    <w:rsid w:val="00CE7918"/>
    <w:rsid w:val="00D16163"/>
    <w:rsid w:val="00D624E6"/>
    <w:rsid w:val="00DB3FAD"/>
    <w:rsid w:val="00DC71EC"/>
    <w:rsid w:val="00E0010E"/>
    <w:rsid w:val="00E61C09"/>
    <w:rsid w:val="00EB3B58"/>
    <w:rsid w:val="00EC7359"/>
    <w:rsid w:val="00EC7698"/>
    <w:rsid w:val="00EE3054"/>
    <w:rsid w:val="00F00606"/>
    <w:rsid w:val="00F01256"/>
    <w:rsid w:val="00F32E70"/>
    <w:rsid w:val="00F455F6"/>
    <w:rsid w:val="00FA7E4F"/>
    <w:rsid w:val="00FB60B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912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A6B58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ncelaria@giodo.gov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sp.wlkp.pl/iod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ppspgniezno@psp.wlkp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ozlowska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F11D9218054B0E91EDCCCB6EC407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EDA3AA-E016-4573-B2EB-11F19D37FCD8}"/>
      </w:docPartPr>
      <w:docPartBody>
        <w:p w:rsidR="00417282" w:rsidRDefault="00BE7BB3" w:rsidP="00BE7BB3">
          <w:pPr>
            <w:pStyle w:val="BFF11D9218054B0E91EDCCCB6EC4070D5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F7565B3E51D142358DD9D2AFE21674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D28550-E522-41E1-B384-19077951F308}"/>
      </w:docPartPr>
      <w:docPartBody>
        <w:p w:rsidR="00417282" w:rsidRDefault="00BE7BB3" w:rsidP="00BE7BB3">
          <w:pPr>
            <w:pStyle w:val="F7565B3E51D142358DD9D2AFE21674E35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A95BCC6B047F4E0E8AE2155D562486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D3A2D7-DC93-4E86-8A3A-AC84CDF055FF}"/>
      </w:docPartPr>
      <w:docPartBody>
        <w:p w:rsidR="00BE7BB3" w:rsidRPr="00151133" w:rsidRDefault="00BE7BB3" w:rsidP="00C9637A">
          <w:pPr>
            <w:ind w:left="38"/>
            <w:jc w:val="center"/>
            <w:rPr>
              <w:rFonts w:ascii="Arial" w:hAnsi="Arial" w:cs="Arial"/>
              <w:b/>
              <w:bCs/>
            </w:rPr>
          </w:pPr>
          <w:r>
            <w:t xml:space="preserve">  </w:t>
          </w:r>
          <w:r w:rsidRPr="00151133">
            <w:rPr>
              <w:rFonts w:ascii="Arial" w:hAnsi="Arial" w:cs="Arial"/>
              <w:b/>
              <w:bCs/>
            </w:rPr>
            <w:t>Karta zgłoszenia na konkurs</w:t>
          </w:r>
        </w:p>
        <w:p w:rsidR="00BE7BB3" w:rsidRPr="00151133" w:rsidRDefault="00BE7BB3" w:rsidP="00C9637A">
          <w:pPr>
            <w:ind w:left="321" w:firstLine="142"/>
            <w:jc w:val="center"/>
            <w:rPr>
              <w:rFonts w:ascii="Arial" w:hAnsi="Arial" w:cs="Arial"/>
              <w:b/>
              <w:bCs/>
            </w:rPr>
          </w:pPr>
          <w:r w:rsidRPr="00151133">
            <w:rPr>
              <w:rFonts w:ascii="Arial" w:hAnsi="Arial" w:cs="Arial"/>
              <w:b/>
              <w:bCs/>
              <w:u w:val="single"/>
            </w:rPr>
            <w:t xml:space="preserve">Czujka na straży bezpieczeństwa </w:t>
          </w:r>
          <w:r>
            <w:rPr>
              <w:rFonts w:ascii="Arial" w:hAnsi="Arial" w:cs="Arial"/>
              <w:b/>
              <w:bCs/>
              <w:u w:val="single"/>
            </w:rPr>
            <w:t xml:space="preserve">           </w:t>
          </w:r>
          <w:r w:rsidRPr="00151133">
            <w:rPr>
              <w:rFonts w:ascii="Arial" w:hAnsi="Arial" w:cs="Arial"/>
              <w:b/>
              <w:bCs/>
              <w:u w:val="single"/>
            </w:rPr>
            <w:t>mieszkańców powiatu gnieźnieńskiego</w:t>
          </w:r>
        </w:p>
        <w:p w:rsidR="00417282" w:rsidRDefault="00417282" w:rsidP="00BE7BB3">
          <w:pPr>
            <w:pStyle w:val="A95BCC6B047F4E0E8AE2155D5624860F"/>
          </w:pPr>
        </w:p>
      </w:docPartBody>
    </w:docPart>
    <w:docPart>
      <w:docPartPr>
        <w:name w:val="CC3C669EE7A44644B2D7711F96EB6B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42BB41-4D50-4B1C-83F4-5261CC2B3CD5}"/>
      </w:docPartPr>
      <w:docPartBody>
        <w:p w:rsidR="00417282" w:rsidRDefault="00BE7BB3" w:rsidP="00BE7BB3">
          <w:pPr>
            <w:pStyle w:val="CC3C669EE7A44644B2D7711F96EB6BA7"/>
          </w:pPr>
          <w:r w:rsidRPr="006145D8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BB3"/>
    <w:rsid w:val="00060EED"/>
    <w:rsid w:val="00315105"/>
    <w:rsid w:val="003D1474"/>
    <w:rsid w:val="00417282"/>
    <w:rsid w:val="005C18E0"/>
    <w:rsid w:val="007C1C8B"/>
    <w:rsid w:val="00801B80"/>
    <w:rsid w:val="00954351"/>
    <w:rsid w:val="00A82AA5"/>
    <w:rsid w:val="00BE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E7BB3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E7BB3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A95BCC6B047F4E0E8AE2155D5624860F">
    <w:name w:val="A95BCC6B047F4E0E8AE2155D5624860F"/>
    <w:rsid w:val="00BE7BB3"/>
  </w:style>
  <w:style w:type="character" w:styleId="Tekstzastpczy">
    <w:name w:val="Placeholder Text"/>
    <w:basedOn w:val="Domylnaczcionkaakapitu"/>
    <w:uiPriority w:val="99"/>
    <w:semiHidden/>
    <w:rsid w:val="00BE7BB3"/>
    <w:rPr>
      <w:color w:val="808080"/>
    </w:rPr>
  </w:style>
  <w:style w:type="paragraph" w:customStyle="1" w:styleId="BFF11D9218054B0E91EDCCCB6EC4070D5">
    <w:name w:val="BFF11D9218054B0E91EDCCCB6EC4070D5"/>
    <w:rsid w:val="00BE7BB3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7565B3E51D142358DD9D2AFE21674E35">
    <w:name w:val="F7565B3E51D142358DD9D2AFE21674E35"/>
    <w:rsid w:val="00BE7BB3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C3C669EE7A44644B2D7711F96EB6BA7">
    <w:name w:val="CC3C669EE7A44644B2D7711F96EB6BA7"/>
    <w:rsid w:val="00BE7B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81054E-4049-4A8D-B693-C5DBA38786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788</Words>
  <Characters>4732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2023-10-27T08:04:00Z</dcterms:created>
  <dcterms:modified xsi:type="dcterms:W3CDTF">2023-11-07T06:44:00Z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